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7E4E672" w:rsidR="00364CD7" w:rsidRPr="00710760" w:rsidRDefault="00710760" w:rsidP="00710760">
      <w:pPr>
        <w:spacing w:after="0"/>
        <w:jc w:val="both"/>
      </w:pPr>
      <w:r>
        <w:rPr>
          <w:rFonts w:ascii="Garamond" w:hAnsi="Garamond"/>
          <w:u w:val="single"/>
        </w:rPr>
        <w:t xml:space="preserve">Datum: </w:t>
      </w:r>
      <w:r w:rsidR="008C64D1">
        <w:rPr>
          <w:rFonts w:ascii="Garamond" w:hAnsi="Garamond"/>
          <w:u w:val="single"/>
        </w:rPr>
        <w:fldChar w:fldCharType="begin"/>
      </w:r>
      <w:r w:rsidR="008C64D1">
        <w:rPr>
          <w:rFonts w:ascii="Garamond" w:hAnsi="Garamond"/>
          <w:u w:val="single"/>
        </w:rPr>
        <w:instrText xml:space="preserve"> DATE  \@ "dd.MM.yyyy"  \* MERGEFORMAT </w:instrText>
      </w:r>
      <w:r w:rsidR="008C64D1">
        <w:rPr>
          <w:rFonts w:ascii="Garamond" w:hAnsi="Garamond"/>
          <w:u w:val="single"/>
        </w:rPr>
        <w:fldChar w:fldCharType="separate"/>
      </w:r>
      <w:r w:rsidR="00252A33">
        <w:rPr>
          <w:rFonts w:ascii="Garamond" w:hAnsi="Garamond"/>
          <w:noProof/>
          <w:u w:val="single"/>
        </w:rPr>
        <w:t>12.05.2025</w:t>
      </w:r>
      <w:r w:rsidR="008C64D1">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9F9">
        <w:rPr>
          <w:rFonts w:ascii="Garamond" w:hAnsi="Garamond"/>
          <w:b/>
          <w:bCs/>
          <w:u w:val="single"/>
        </w:rPr>
        <w:t>2</w:t>
      </w:r>
      <w:r w:rsidR="00252A33">
        <w:rPr>
          <w:rFonts w:ascii="Garamond" w:hAnsi="Garamond"/>
          <w:b/>
          <w:bCs/>
          <w:u w:val="single"/>
        </w:rPr>
        <w:t>95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5F237776" w:rsidR="0071026E" w:rsidRDefault="00252A33" w:rsidP="006F0373">
      <w:pPr>
        <w:spacing w:after="0"/>
        <w:jc w:val="both"/>
        <w:rPr>
          <w:noProof/>
        </w:rPr>
      </w:pPr>
      <w:r>
        <w:rPr>
          <w:noProof/>
        </w:rPr>
        <w:drawing>
          <wp:inline distT="0" distB="0" distL="0" distR="0" wp14:anchorId="6EAAC188" wp14:editId="06221E1D">
            <wp:extent cx="5760720" cy="2324735"/>
            <wp:effectExtent l="0" t="0" r="0" b="0"/>
            <wp:docPr id="575755798"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55798"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324735"/>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D05E47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039F9">
        <w:rPr>
          <w:rFonts w:ascii="Garamond" w:eastAsia="Times New Roman" w:hAnsi="Garamond"/>
          <w:b/>
          <w:bCs/>
          <w:lang w:eastAsia="sl-SI"/>
        </w:rPr>
        <w:t>2</w:t>
      </w:r>
      <w:r w:rsidR="00252A33">
        <w:rPr>
          <w:rFonts w:ascii="Garamond" w:eastAsia="Times New Roman" w:hAnsi="Garamond"/>
          <w:b/>
          <w:bCs/>
          <w:lang w:eastAsia="sl-SI"/>
        </w:rPr>
        <w:t>95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252A33">
        <w:rPr>
          <w:rFonts w:ascii="Garamond" w:eastAsia="Times New Roman" w:hAnsi="Garamond"/>
          <w:b/>
          <w:bCs/>
          <w:lang w:eastAsia="sl-SI"/>
        </w:rPr>
        <w:t>fluorouracil_ATC L01BC02</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2A33">
        <w:rPr>
          <w:rFonts w:ascii="Garamond" w:eastAsia="Times New Roman" w:hAnsi="Garamond"/>
          <w:lang w:eastAsia="sl-SI"/>
        </w:rPr>
        <w:t>1</w:t>
      </w:r>
      <w:r w:rsidR="009D6257">
        <w:rPr>
          <w:rFonts w:ascii="Garamond" w:eastAsia="Times New Roman" w:hAnsi="Garamond"/>
          <w:lang w:eastAsia="sl-SI"/>
        </w:rPr>
        <w:t>2</w:t>
      </w:r>
      <w:r w:rsidR="006F0373">
        <w:rPr>
          <w:rFonts w:ascii="Garamond" w:eastAsia="Times New Roman" w:hAnsi="Garamond"/>
          <w:lang w:eastAsia="sl-SI"/>
        </w:rPr>
        <w:t>.0</w:t>
      </w:r>
      <w:r w:rsidR="00252A33">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252A33">
        <w:rPr>
          <w:rFonts w:ascii="Garamond" w:eastAsia="Times New Roman" w:hAnsi="Garamond"/>
          <w:lang w:eastAsia="sl-SI"/>
        </w:rPr>
        <w:t>3</w:t>
      </w:r>
      <w:r w:rsidRPr="00BA163D">
        <w:rPr>
          <w:rFonts w:ascii="Garamond" w:eastAsia="Times New Roman" w:hAnsi="Garamond"/>
          <w:lang w:eastAsia="sl-SI"/>
        </w:rPr>
        <w:t>.</w:t>
      </w:r>
      <w:r w:rsidR="00252A33">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150B5" w14:textId="77777777" w:rsidR="00C81C43" w:rsidRDefault="00C81C43" w:rsidP="00E5569B">
      <w:pPr>
        <w:spacing w:after="0"/>
      </w:pPr>
      <w:r>
        <w:separator/>
      </w:r>
    </w:p>
  </w:endnote>
  <w:endnote w:type="continuationSeparator" w:id="0">
    <w:p w14:paraId="08B67C79" w14:textId="77777777" w:rsidR="00C81C43" w:rsidRDefault="00C81C4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94976" w14:textId="77777777" w:rsidR="00C81C43" w:rsidRDefault="00C81C43" w:rsidP="00E5569B">
      <w:pPr>
        <w:spacing w:after="0"/>
      </w:pPr>
      <w:r>
        <w:separator/>
      </w:r>
    </w:p>
  </w:footnote>
  <w:footnote w:type="continuationSeparator" w:id="0">
    <w:p w14:paraId="4CC0A658" w14:textId="77777777" w:rsidR="00C81C43" w:rsidRDefault="00C81C4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2B82"/>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6066"/>
    <w:rsid w:val="001462B4"/>
    <w:rsid w:val="00151401"/>
    <w:rsid w:val="0015394E"/>
    <w:rsid w:val="0015505F"/>
    <w:rsid w:val="001608E8"/>
    <w:rsid w:val="00167ADC"/>
    <w:rsid w:val="00191BF7"/>
    <w:rsid w:val="001A3FA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2A33"/>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07D0"/>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744"/>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1C43"/>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35121"/>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95619"/>
    <w:rsid w:val="0019697C"/>
    <w:rsid w:val="001F1E45"/>
    <w:rsid w:val="002125DA"/>
    <w:rsid w:val="00216FA4"/>
    <w:rsid w:val="003107D0"/>
    <w:rsid w:val="00331C7B"/>
    <w:rsid w:val="00342374"/>
    <w:rsid w:val="003B0340"/>
    <w:rsid w:val="003D361F"/>
    <w:rsid w:val="003E7157"/>
    <w:rsid w:val="004253EF"/>
    <w:rsid w:val="005232AE"/>
    <w:rsid w:val="005426D2"/>
    <w:rsid w:val="00590495"/>
    <w:rsid w:val="005950BB"/>
    <w:rsid w:val="005C48EA"/>
    <w:rsid w:val="005E4A56"/>
    <w:rsid w:val="00647AFF"/>
    <w:rsid w:val="006E6C7F"/>
    <w:rsid w:val="007A3E5B"/>
    <w:rsid w:val="007A44D9"/>
    <w:rsid w:val="007E759C"/>
    <w:rsid w:val="00805744"/>
    <w:rsid w:val="00805B15"/>
    <w:rsid w:val="0084712B"/>
    <w:rsid w:val="00857673"/>
    <w:rsid w:val="008B09CD"/>
    <w:rsid w:val="009F5D28"/>
    <w:rsid w:val="00A22336"/>
    <w:rsid w:val="00A3555E"/>
    <w:rsid w:val="00A8336E"/>
    <w:rsid w:val="00AE4446"/>
    <w:rsid w:val="00B42FDA"/>
    <w:rsid w:val="00B63CBA"/>
    <w:rsid w:val="00BA0EB2"/>
    <w:rsid w:val="00BD6256"/>
    <w:rsid w:val="00BF6A9D"/>
    <w:rsid w:val="00C1699C"/>
    <w:rsid w:val="00C22A2E"/>
    <w:rsid w:val="00D124B9"/>
    <w:rsid w:val="00D22BED"/>
    <w:rsid w:val="00D5762C"/>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1417</Words>
  <Characters>8082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2025-04-16T12:24:00Z</cp:lastPrinted>
  <dcterms:created xsi:type="dcterms:W3CDTF">2025-05-12T05:36:00Z</dcterms:created>
  <dcterms:modified xsi:type="dcterms:W3CDTF">2025-05-12T05:38:00Z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